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2628"/>
        <w:gridCol w:w="1889"/>
        <w:gridCol w:w="2144"/>
      </w:tblGrid>
      <w:tr w:rsidR="000172E5" w:rsidRPr="00F921DE" w14:paraId="166CC182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4D56CFBF" w14:textId="2D238811" w:rsidR="000172E5" w:rsidRPr="00F921DE" w:rsidRDefault="00C54B52" w:rsidP="00637200">
            <w:pPr>
              <w:pStyle w:val="Titre1"/>
              <w:rPr>
                <w:rFonts w:ascii="Book Antiqua" w:hAnsi="Book Antiqua"/>
                <w:noProof/>
              </w:rPr>
            </w:pPr>
            <w:r w:rsidRPr="00F921DE">
              <w:rPr>
                <w:rFonts w:ascii="Book Antiqua" w:hAnsi="Book Antiqua"/>
                <w:noProof/>
              </w:rPr>
              <w:t>Coordonnées personne 1</w:t>
            </w:r>
          </w:p>
        </w:tc>
      </w:tr>
      <w:tr w:rsidR="000172E5" w:rsidRPr="00F921DE" w14:paraId="0150E253" w14:textId="77777777" w:rsidTr="006145D8">
        <w:sdt>
          <w:sdtPr>
            <w:rPr>
              <w:rFonts w:ascii="Book Antiqua" w:hAnsi="Book Antiqua"/>
              <w:noProof/>
            </w:rPr>
            <w:id w:val="1621259925"/>
            <w:placeholder>
              <w:docPart w:val="D9078F04CB1B4655BE81505ABD0E581A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65485A03" w14:textId="77777777" w:rsidR="000172E5" w:rsidRPr="00F921DE" w:rsidRDefault="007147D7" w:rsidP="00637200">
                <w:pPr>
                  <w:pStyle w:val="Retraitnormal"/>
                  <w:rPr>
                    <w:rFonts w:ascii="Book Antiqua" w:hAnsi="Book Antiqua"/>
                    <w:noProof/>
                  </w:rPr>
                </w:pPr>
                <w:r w:rsidRPr="00F921DE">
                  <w:rPr>
                    <w:rFonts w:ascii="Book Antiqua" w:hAnsi="Book Antiqua"/>
                    <w:noProof/>
                    <w:lang w:bidi="fr-FR"/>
                  </w:rPr>
                  <w:t>Prénom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3B2115D" w14:textId="77777777" w:rsidR="000172E5" w:rsidRPr="00F921DE" w:rsidRDefault="000172E5" w:rsidP="00311D4F">
            <w:pPr>
              <w:rPr>
                <w:rFonts w:ascii="Book Antiqua" w:hAnsi="Book Antiqua"/>
                <w:noProof/>
              </w:rPr>
            </w:pPr>
          </w:p>
        </w:tc>
      </w:tr>
      <w:tr w:rsidR="000172E5" w:rsidRPr="00F921DE" w14:paraId="65863146" w14:textId="77777777" w:rsidTr="006145D8">
        <w:sdt>
          <w:sdtPr>
            <w:rPr>
              <w:rFonts w:ascii="Book Antiqua" w:hAnsi="Book Antiqua"/>
              <w:noProof/>
            </w:rPr>
            <w:id w:val="-1470592894"/>
            <w:placeholder>
              <w:docPart w:val="4DEFA5D4C00845229BFF978C12CDA395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17072CD9" w14:textId="77777777" w:rsidR="000172E5" w:rsidRPr="00F921DE" w:rsidRDefault="007147D7" w:rsidP="00637200">
                <w:pPr>
                  <w:pStyle w:val="Retraitnormal"/>
                  <w:rPr>
                    <w:rFonts w:ascii="Book Antiqua" w:hAnsi="Book Antiqua"/>
                    <w:noProof/>
                  </w:rPr>
                </w:pPr>
                <w:r w:rsidRPr="00F921DE">
                  <w:rPr>
                    <w:rFonts w:ascii="Book Antiqua" w:hAnsi="Book Antiqua"/>
                    <w:noProof/>
                    <w:lang w:bidi="fr-FR"/>
                  </w:rPr>
                  <w:t>Nom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503822" w14:textId="77777777" w:rsidR="000172E5" w:rsidRPr="00F921DE" w:rsidRDefault="000172E5" w:rsidP="00311D4F">
            <w:pPr>
              <w:rPr>
                <w:rFonts w:ascii="Book Antiqua" w:hAnsi="Book Antiqua"/>
                <w:noProof/>
              </w:rPr>
            </w:pPr>
          </w:p>
        </w:tc>
      </w:tr>
      <w:tr w:rsidR="00C54B52" w:rsidRPr="00F921DE" w14:paraId="175D9658" w14:textId="77777777" w:rsidTr="006145D8">
        <w:tc>
          <w:tcPr>
            <w:tcW w:w="1334" w:type="pct"/>
            <w:vAlign w:val="bottom"/>
          </w:tcPr>
          <w:p w14:paraId="7905F35A" w14:textId="77777777" w:rsidR="00C54B52" w:rsidRPr="00F921DE" w:rsidRDefault="00C54B52" w:rsidP="00637200">
            <w:pPr>
              <w:pStyle w:val="Retraitnormal"/>
              <w:rPr>
                <w:rFonts w:ascii="Book Antiqua" w:hAnsi="Book Antiqua"/>
                <w:noProof/>
              </w:rPr>
            </w:pP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55B715" w14:textId="77777777" w:rsidR="00C54B52" w:rsidRPr="00F921DE" w:rsidRDefault="00C54B52" w:rsidP="00311D4F">
            <w:pPr>
              <w:rPr>
                <w:rFonts w:ascii="Book Antiqua" w:hAnsi="Book Antiqua"/>
                <w:noProof/>
              </w:rPr>
            </w:pPr>
          </w:p>
        </w:tc>
      </w:tr>
      <w:tr w:rsidR="000172E5" w:rsidRPr="00F921DE" w14:paraId="0D0091E1" w14:textId="77777777" w:rsidTr="00502E9C">
        <w:sdt>
          <w:sdtPr>
            <w:rPr>
              <w:rFonts w:ascii="Book Antiqua" w:hAnsi="Book Antiqua"/>
              <w:noProof/>
            </w:rPr>
            <w:id w:val="946660661"/>
            <w:placeholder>
              <w:docPart w:val="42AC984B9E28478FA0299DEB1F475ACA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681D4679" w14:textId="77777777" w:rsidR="000172E5" w:rsidRPr="00F921DE" w:rsidRDefault="007147D7" w:rsidP="00637200">
                <w:pPr>
                  <w:pStyle w:val="Retraitnormal"/>
                  <w:rPr>
                    <w:rFonts w:ascii="Book Antiqua" w:hAnsi="Book Antiqua"/>
                    <w:noProof/>
                  </w:rPr>
                </w:pPr>
                <w:r w:rsidRPr="00F921DE">
                  <w:rPr>
                    <w:rFonts w:ascii="Book Antiqua" w:hAnsi="Book Antiqua"/>
                    <w:noProof/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2571AA" w14:textId="77777777" w:rsidR="000172E5" w:rsidRPr="00F921DE" w:rsidRDefault="000172E5" w:rsidP="00311D4F">
            <w:pPr>
              <w:rPr>
                <w:rFonts w:ascii="Book Antiqua" w:hAnsi="Book Antiqua"/>
                <w:noProof/>
              </w:rPr>
            </w:pPr>
          </w:p>
        </w:tc>
        <w:sdt>
          <w:sdtPr>
            <w:rPr>
              <w:rFonts w:ascii="Book Antiqua" w:hAnsi="Book Antiqua"/>
              <w:noProof/>
            </w:rPr>
            <w:id w:val="-1223447272"/>
            <w:placeholder>
              <w:docPart w:val="A05F96F679DB4D93A21D7801CE3A8963"/>
            </w:placeholder>
            <w:temporary/>
            <w:showingPlcHdr/>
            <w15:appearance w15:val="hidden"/>
          </w:sdtPr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25865B34" w14:textId="77777777" w:rsidR="000172E5" w:rsidRPr="00F921DE" w:rsidRDefault="007147D7" w:rsidP="00311D4F">
                <w:pPr>
                  <w:rPr>
                    <w:rFonts w:ascii="Book Antiqua" w:hAnsi="Book Antiqua"/>
                    <w:noProof/>
                  </w:rPr>
                </w:pPr>
                <w:r w:rsidRPr="00F921DE">
                  <w:rPr>
                    <w:rFonts w:ascii="Book Antiqua" w:hAnsi="Book Antiqua"/>
                    <w:noProof/>
                    <w:lang w:bidi="fr-FR"/>
                  </w:rPr>
                  <w:t>Téléphone professionnel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65A891" w14:textId="77777777" w:rsidR="000172E5" w:rsidRPr="00F921DE" w:rsidRDefault="000172E5" w:rsidP="00311D4F">
            <w:pPr>
              <w:rPr>
                <w:rFonts w:ascii="Book Antiqua" w:hAnsi="Book Antiqua"/>
                <w:noProof/>
              </w:rPr>
            </w:pPr>
          </w:p>
        </w:tc>
      </w:tr>
      <w:tr w:rsidR="00C54B52" w:rsidRPr="00F921DE" w14:paraId="61C6F7C0" w14:textId="77777777" w:rsidTr="00502E9C">
        <w:tc>
          <w:tcPr>
            <w:tcW w:w="1334" w:type="pct"/>
            <w:vAlign w:val="bottom"/>
          </w:tcPr>
          <w:p w14:paraId="2FB62E42" w14:textId="0765AD6D" w:rsidR="00C54B52" w:rsidRPr="00F921DE" w:rsidRDefault="00C54B52" w:rsidP="00637200">
            <w:pPr>
              <w:pStyle w:val="Retraitnormal"/>
              <w:rPr>
                <w:rFonts w:ascii="Book Antiqua" w:hAnsi="Book Antiqua"/>
                <w:noProof/>
              </w:rPr>
            </w:pPr>
            <w:r w:rsidRPr="00F921DE">
              <w:rPr>
                <w:rFonts w:ascii="Book Antiqua" w:hAnsi="Book Antiqua"/>
                <w:noProof/>
              </w:rPr>
              <w:t>Adresse habitation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1956BD" w14:textId="77777777" w:rsidR="00C54B52" w:rsidRPr="00F921DE" w:rsidRDefault="00C54B52" w:rsidP="00311D4F">
            <w:pPr>
              <w:rPr>
                <w:rFonts w:ascii="Book Antiqua" w:hAnsi="Book Antiqua"/>
                <w:noProof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16219CC7" w14:textId="77777777" w:rsidR="00C54B52" w:rsidRPr="00F921DE" w:rsidRDefault="00C54B52" w:rsidP="00311D4F">
            <w:pPr>
              <w:rPr>
                <w:rFonts w:ascii="Book Antiqua" w:hAnsi="Book Antiqua"/>
                <w:noProof/>
              </w:rPr>
            </w:pP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884B8C" w14:textId="77777777" w:rsidR="00C54B52" w:rsidRPr="00F921DE" w:rsidRDefault="00C54B52" w:rsidP="00311D4F">
            <w:pPr>
              <w:rPr>
                <w:rFonts w:ascii="Book Antiqua" w:hAnsi="Book Antiqua"/>
                <w:noProof/>
              </w:rPr>
            </w:pPr>
          </w:p>
        </w:tc>
      </w:tr>
      <w:tr w:rsidR="00C54B52" w:rsidRPr="00F921DE" w14:paraId="48A4E7A9" w14:textId="77777777" w:rsidTr="00502E9C">
        <w:tc>
          <w:tcPr>
            <w:tcW w:w="1334" w:type="pct"/>
            <w:vAlign w:val="bottom"/>
          </w:tcPr>
          <w:p w14:paraId="3300128E" w14:textId="77777777" w:rsidR="00C54B52" w:rsidRPr="00F921DE" w:rsidRDefault="00C54B52" w:rsidP="00637200">
            <w:pPr>
              <w:pStyle w:val="Retraitnormal"/>
              <w:rPr>
                <w:rFonts w:ascii="Book Antiqua" w:hAnsi="Book Antiqua"/>
                <w:noProof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4A98E" w14:textId="618784EB" w:rsidR="00C54B52" w:rsidRPr="00F921DE" w:rsidRDefault="00C54B52" w:rsidP="00311D4F">
            <w:pPr>
              <w:rPr>
                <w:rFonts w:ascii="Book Antiqua" w:hAnsi="Book Antiqua"/>
                <w:noProof/>
              </w:rPr>
            </w:pPr>
            <w:r w:rsidRPr="00F921DE">
              <w:rPr>
                <w:rFonts w:ascii="Book Antiqua" w:hAnsi="Book Antiqua"/>
                <w:noProof/>
              </w:rPr>
              <w:t>56700</w:t>
            </w: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0D796982" w14:textId="77777777" w:rsidR="00C54B52" w:rsidRPr="00F921DE" w:rsidRDefault="00C54B52" w:rsidP="00311D4F">
            <w:pPr>
              <w:rPr>
                <w:rFonts w:ascii="Book Antiqua" w:hAnsi="Book Antiqua"/>
                <w:noProof/>
              </w:rPr>
            </w:pP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D14731" w14:textId="3449912B" w:rsidR="00C54B52" w:rsidRPr="00F921DE" w:rsidRDefault="00C54B52" w:rsidP="00311D4F">
            <w:pPr>
              <w:rPr>
                <w:rFonts w:ascii="Book Antiqua" w:hAnsi="Book Antiqua"/>
                <w:noProof/>
              </w:rPr>
            </w:pPr>
            <w:r w:rsidRPr="00F921DE">
              <w:rPr>
                <w:rFonts w:ascii="Book Antiqua" w:hAnsi="Book Antiqua"/>
                <w:noProof/>
              </w:rPr>
              <w:t>Hennebont</w:t>
            </w:r>
          </w:p>
        </w:tc>
      </w:tr>
      <w:tr w:rsidR="000172E5" w:rsidRPr="00F921DE" w14:paraId="6DEEED62" w14:textId="77777777" w:rsidTr="006145D8">
        <w:sdt>
          <w:sdtPr>
            <w:rPr>
              <w:rFonts w:ascii="Book Antiqua" w:hAnsi="Book Antiqua"/>
              <w:noProof/>
            </w:rPr>
            <w:id w:val="1334104394"/>
            <w:placeholder>
              <w:docPart w:val="AFD5AEB3C4D14C97A8FC0AFE5C9BFDC9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69E917FD" w14:textId="77777777" w:rsidR="000172E5" w:rsidRPr="00F921DE" w:rsidRDefault="007147D7" w:rsidP="00637200">
                <w:pPr>
                  <w:pStyle w:val="Retraitnormal"/>
                  <w:rPr>
                    <w:rFonts w:ascii="Book Antiqua" w:hAnsi="Book Antiqua"/>
                    <w:noProof/>
                  </w:rPr>
                </w:pPr>
                <w:r w:rsidRPr="00F921DE">
                  <w:rPr>
                    <w:rFonts w:ascii="Book Antiqua" w:hAnsi="Book Antiqua"/>
                    <w:noProof/>
                    <w:lang w:bidi="fr-FR"/>
                  </w:rPr>
                  <w:t xml:space="preserve">Adresse </w:t>
                </w:r>
                <w:r w:rsidR="00C6351C" w:rsidRPr="00F921DE">
                  <w:rPr>
                    <w:rFonts w:ascii="Book Antiqua" w:hAnsi="Book Antiqua"/>
                    <w:noProof/>
                    <w:lang w:bidi="fr-FR"/>
                  </w:rPr>
                  <w:br/>
                </w:r>
                <w:r w:rsidRPr="00F921DE">
                  <w:rPr>
                    <w:rFonts w:ascii="Book Antiqua" w:hAnsi="Book Antiqua"/>
                    <w:noProof/>
                    <w:lang w:bidi="fr-FR"/>
                  </w:rPr>
                  <w:t>e-mail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E4A280B" w14:textId="77777777" w:rsidR="000172E5" w:rsidRPr="00F921DE" w:rsidRDefault="000172E5" w:rsidP="00311D4F">
            <w:pPr>
              <w:rPr>
                <w:rFonts w:ascii="Book Antiqua" w:hAnsi="Book Antiqua"/>
                <w:noProof/>
              </w:rPr>
            </w:pPr>
          </w:p>
        </w:tc>
      </w:tr>
      <w:tr w:rsidR="000172E5" w:rsidRPr="00F921DE" w14:paraId="16DCAE92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215BC12" w14:textId="77777777" w:rsidR="000172E5" w:rsidRPr="00F921DE" w:rsidRDefault="000172E5" w:rsidP="006145D8">
            <w:pPr>
              <w:rPr>
                <w:rFonts w:ascii="Book Antiqua" w:hAnsi="Book Antiqua"/>
                <w:b/>
                <w:noProof/>
                <w:sz w:val="8"/>
              </w:rPr>
            </w:pPr>
          </w:p>
        </w:tc>
      </w:tr>
      <w:tr w:rsidR="000172E5" w:rsidRPr="00F921DE" w14:paraId="4CDE560C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2B21DB14" w14:textId="64DF00AD" w:rsidR="000172E5" w:rsidRPr="00F921DE" w:rsidRDefault="00C54B52" w:rsidP="00637200">
            <w:pPr>
              <w:pStyle w:val="Titre1"/>
              <w:rPr>
                <w:rFonts w:ascii="Book Antiqua" w:hAnsi="Book Antiqua"/>
                <w:noProof/>
              </w:rPr>
            </w:pPr>
            <w:r w:rsidRPr="00F921DE">
              <w:rPr>
                <w:rFonts w:ascii="Book Antiqua" w:hAnsi="Book Antiqua"/>
                <w:noProof/>
              </w:rPr>
              <w:t>Coordonnées personne 2</w:t>
            </w:r>
          </w:p>
        </w:tc>
      </w:tr>
      <w:tr w:rsidR="000172E5" w:rsidRPr="00F921DE" w14:paraId="0F43DB44" w14:textId="77777777" w:rsidTr="006145D8">
        <w:sdt>
          <w:sdtPr>
            <w:rPr>
              <w:rFonts w:ascii="Book Antiqua" w:hAnsi="Book Antiqua"/>
              <w:noProof/>
            </w:rPr>
            <w:id w:val="-2047821762"/>
            <w:placeholder>
              <w:docPart w:val="D2A802BBDD6040379F76641EA1A8CAD3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0897E4A7" w14:textId="77777777" w:rsidR="000172E5" w:rsidRPr="00F921DE" w:rsidRDefault="007147D7" w:rsidP="00311D4F">
                <w:pPr>
                  <w:pStyle w:val="Retraitnormal"/>
                  <w:rPr>
                    <w:rFonts w:ascii="Book Antiqua" w:hAnsi="Book Antiqua"/>
                    <w:noProof/>
                  </w:rPr>
                </w:pPr>
                <w:r w:rsidRPr="00F921DE">
                  <w:rPr>
                    <w:rFonts w:ascii="Book Antiqua" w:hAnsi="Book Antiqua"/>
                    <w:noProof/>
                    <w:lang w:bidi="fr-FR"/>
                  </w:rPr>
                  <w:t>Prénom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62B896C" w14:textId="77777777" w:rsidR="000172E5" w:rsidRPr="00F921DE" w:rsidRDefault="000172E5" w:rsidP="00311D4F">
            <w:pPr>
              <w:rPr>
                <w:rFonts w:ascii="Book Antiqua" w:hAnsi="Book Antiqua"/>
                <w:noProof/>
              </w:rPr>
            </w:pPr>
          </w:p>
        </w:tc>
      </w:tr>
      <w:tr w:rsidR="000172E5" w:rsidRPr="00F921DE" w14:paraId="1D9F3DA9" w14:textId="77777777" w:rsidTr="006145D8">
        <w:sdt>
          <w:sdtPr>
            <w:rPr>
              <w:rFonts w:ascii="Book Antiqua" w:hAnsi="Book Antiqua"/>
              <w:noProof/>
            </w:rPr>
            <w:id w:val="-1368443858"/>
            <w:placeholder>
              <w:docPart w:val="534C0D54F4F44CA38CC46C535AFE85BE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393F69D0" w14:textId="77777777" w:rsidR="000172E5" w:rsidRPr="00F921DE" w:rsidRDefault="007147D7" w:rsidP="00311D4F">
                <w:pPr>
                  <w:pStyle w:val="Retraitnormal"/>
                  <w:rPr>
                    <w:rFonts w:ascii="Book Antiqua" w:hAnsi="Book Antiqua"/>
                    <w:noProof/>
                  </w:rPr>
                </w:pPr>
                <w:r w:rsidRPr="00F921DE">
                  <w:rPr>
                    <w:rFonts w:ascii="Book Antiqua" w:hAnsi="Book Antiqua"/>
                    <w:noProof/>
                    <w:lang w:bidi="fr-FR"/>
                  </w:rPr>
                  <w:t>Nom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CB2D8C" w14:textId="77777777" w:rsidR="000172E5" w:rsidRPr="00F921DE" w:rsidRDefault="000172E5" w:rsidP="00311D4F">
            <w:pPr>
              <w:rPr>
                <w:rFonts w:ascii="Book Antiqua" w:hAnsi="Book Antiqua"/>
                <w:noProof/>
              </w:rPr>
            </w:pPr>
          </w:p>
        </w:tc>
      </w:tr>
      <w:tr w:rsidR="000172E5" w:rsidRPr="00F921DE" w14:paraId="70C5EEBE" w14:textId="77777777" w:rsidTr="00502E9C">
        <w:sdt>
          <w:sdtPr>
            <w:rPr>
              <w:rFonts w:ascii="Book Antiqua" w:hAnsi="Book Antiqua"/>
              <w:noProof/>
            </w:rPr>
            <w:id w:val="-201941420"/>
            <w:placeholder>
              <w:docPart w:val="35671FEC404F4FDD95F8D46F904AFDEC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010D4228" w14:textId="77777777" w:rsidR="000172E5" w:rsidRPr="00F921DE" w:rsidRDefault="007147D7" w:rsidP="00311D4F">
                <w:pPr>
                  <w:pStyle w:val="Retraitnormal"/>
                  <w:rPr>
                    <w:rFonts w:ascii="Book Antiqua" w:hAnsi="Book Antiqua"/>
                    <w:noProof/>
                  </w:rPr>
                </w:pPr>
                <w:r w:rsidRPr="00F921DE">
                  <w:rPr>
                    <w:rFonts w:ascii="Book Antiqua" w:hAnsi="Book Antiqua"/>
                    <w:noProof/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AFB020" w14:textId="77777777" w:rsidR="000172E5" w:rsidRPr="00F921DE" w:rsidRDefault="000172E5" w:rsidP="00311D4F">
            <w:pPr>
              <w:rPr>
                <w:rFonts w:ascii="Book Antiqua" w:hAnsi="Book Antiqua"/>
                <w:noProof/>
              </w:rPr>
            </w:pPr>
          </w:p>
        </w:tc>
        <w:sdt>
          <w:sdtPr>
            <w:rPr>
              <w:rFonts w:ascii="Book Antiqua" w:hAnsi="Book Antiqua"/>
              <w:noProof/>
            </w:rPr>
            <w:id w:val="-448942189"/>
            <w:placeholder>
              <w:docPart w:val="AC14C7B69FA2400898FF1AA4CCF7E822"/>
            </w:placeholder>
            <w:temporary/>
            <w:showingPlcHdr/>
            <w15:appearance w15:val="hidden"/>
          </w:sdtPr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1304B34A" w14:textId="77777777" w:rsidR="000172E5" w:rsidRPr="00F921DE" w:rsidRDefault="007147D7" w:rsidP="00637200">
                <w:pPr>
                  <w:rPr>
                    <w:rFonts w:ascii="Book Antiqua" w:hAnsi="Book Antiqua"/>
                    <w:noProof/>
                  </w:rPr>
                </w:pPr>
                <w:r w:rsidRPr="00F921DE">
                  <w:rPr>
                    <w:rFonts w:ascii="Book Antiqua" w:hAnsi="Book Antiqua"/>
                    <w:noProof/>
                    <w:lang w:bidi="fr-FR"/>
                  </w:rPr>
                  <w:t>Téléphone professionnel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5EE00C" w14:textId="77777777" w:rsidR="000172E5" w:rsidRPr="00F921DE" w:rsidRDefault="000172E5" w:rsidP="00311D4F">
            <w:pPr>
              <w:rPr>
                <w:rFonts w:ascii="Book Antiqua" w:hAnsi="Book Antiqua"/>
                <w:noProof/>
              </w:rPr>
            </w:pPr>
          </w:p>
        </w:tc>
      </w:tr>
      <w:tr w:rsidR="00C54B52" w:rsidRPr="00F921DE" w14:paraId="1C799778" w14:textId="77777777" w:rsidTr="00502E9C">
        <w:tc>
          <w:tcPr>
            <w:tcW w:w="1334" w:type="pct"/>
            <w:vAlign w:val="bottom"/>
          </w:tcPr>
          <w:p w14:paraId="0C384E1C" w14:textId="61AA948D" w:rsidR="00C54B52" w:rsidRPr="00F921DE" w:rsidRDefault="00C54B52" w:rsidP="00311D4F">
            <w:pPr>
              <w:pStyle w:val="Retraitnormal"/>
              <w:rPr>
                <w:rFonts w:ascii="Book Antiqua" w:hAnsi="Book Antiqua"/>
                <w:noProof/>
              </w:rPr>
            </w:pPr>
            <w:r w:rsidRPr="00F921DE">
              <w:rPr>
                <w:rFonts w:ascii="Book Antiqua" w:hAnsi="Book Antiqua"/>
                <w:noProof/>
              </w:rPr>
              <w:t>Adresse Habitation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193C3F" w14:textId="279F41F2" w:rsidR="00C54B52" w:rsidRPr="00F921DE" w:rsidRDefault="00C54B52" w:rsidP="00311D4F">
            <w:pPr>
              <w:rPr>
                <w:rFonts w:ascii="Book Antiqua" w:hAnsi="Book Antiqua"/>
                <w:noProof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4E291FF1" w14:textId="77777777" w:rsidR="00C54B52" w:rsidRPr="00F921DE" w:rsidRDefault="00C54B52" w:rsidP="00637200">
            <w:pPr>
              <w:rPr>
                <w:rFonts w:ascii="Book Antiqua" w:hAnsi="Book Antiqua"/>
                <w:noProof/>
              </w:rPr>
            </w:pP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BB3F56" w14:textId="72FA7F6E" w:rsidR="00C54B52" w:rsidRPr="00F921DE" w:rsidRDefault="00C54B52" w:rsidP="00311D4F">
            <w:pPr>
              <w:rPr>
                <w:rFonts w:ascii="Book Antiqua" w:hAnsi="Book Antiqua"/>
                <w:noProof/>
              </w:rPr>
            </w:pPr>
          </w:p>
        </w:tc>
      </w:tr>
      <w:tr w:rsidR="00C54B52" w:rsidRPr="00F921DE" w14:paraId="4F8011A7" w14:textId="77777777" w:rsidTr="00502E9C">
        <w:tc>
          <w:tcPr>
            <w:tcW w:w="1334" w:type="pct"/>
            <w:vAlign w:val="bottom"/>
          </w:tcPr>
          <w:p w14:paraId="6F403269" w14:textId="77777777" w:rsidR="00C54B52" w:rsidRPr="00F921DE" w:rsidRDefault="00C54B52" w:rsidP="00311D4F">
            <w:pPr>
              <w:pStyle w:val="Retraitnormal"/>
              <w:rPr>
                <w:rFonts w:ascii="Book Antiqua" w:hAnsi="Book Antiqua"/>
                <w:noProof/>
              </w:rPr>
            </w:pP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DADC29" w14:textId="59FDBCB4" w:rsidR="00C54B52" w:rsidRPr="00F921DE" w:rsidRDefault="00C54B52" w:rsidP="00311D4F">
            <w:pPr>
              <w:rPr>
                <w:rFonts w:ascii="Book Antiqua" w:hAnsi="Book Antiqua"/>
                <w:noProof/>
              </w:rPr>
            </w:pPr>
            <w:r w:rsidRPr="00F921DE">
              <w:rPr>
                <w:rFonts w:ascii="Book Antiqua" w:hAnsi="Book Antiqua"/>
                <w:noProof/>
              </w:rPr>
              <w:t>56700</w:t>
            </w: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433CC7AB" w14:textId="77777777" w:rsidR="00C54B52" w:rsidRPr="00F921DE" w:rsidRDefault="00C54B52" w:rsidP="00637200">
            <w:pPr>
              <w:rPr>
                <w:rFonts w:ascii="Book Antiqua" w:hAnsi="Book Antiqua"/>
                <w:noProof/>
              </w:rPr>
            </w:pP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C4BC7F" w14:textId="5683801C" w:rsidR="00C54B52" w:rsidRPr="00F921DE" w:rsidRDefault="00C54B52" w:rsidP="00311D4F">
            <w:pPr>
              <w:rPr>
                <w:rFonts w:ascii="Book Antiqua" w:hAnsi="Book Antiqua"/>
                <w:noProof/>
              </w:rPr>
            </w:pPr>
            <w:r w:rsidRPr="00F921DE">
              <w:rPr>
                <w:rFonts w:ascii="Book Antiqua" w:hAnsi="Book Antiqua"/>
                <w:noProof/>
              </w:rPr>
              <w:t>Hennebont</w:t>
            </w:r>
          </w:p>
        </w:tc>
      </w:tr>
      <w:tr w:rsidR="000172E5" w:rsidRPr="00F921DE" w14:paraId="36A10314" w14:textId="77777777" w:rsidTr="006145D8">
        <w:sdt>
          <w:sdtPr>
            <w:rPr>
              <w:rFonts w:ascii="Book Antiqua" w:hAnsi="Book Antiqua"/>
              <w:noProof/>
            </w:rPr>
            <w:id w:val="-1359804501"/>
            <w:placeholder>
              <w:docPart w:val="377333C180514C2A99532D6FD0468F9D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7464ECAD" w14:textId="77777777" w:rsidR="000172E5" w:rsidRPr="00F921DE" w:rsidRDefault="007147D7" w:rsidP="00311D4F">
                <w:pPr>
                  <w:pStyle w:val="Retraitnormal"/>
                  <w:rPr>
                    <w:rFonts w:ascii="Book Antiqua" w:hAnsi="Book Antiqua"/>
                    <w:noProof/>
                  </w:rPr>
                </w:pPr>
                <w:r w:rsidRPr="00F921DE">
                  <w:rPr>
                    <w:rFonts w:ascii="Book Antiqua" w:hAnsi="Book Antiqua"/>
                    <w:noProof/>
                    <w:lang w:bidi="fr-FR"/>
                  </w:rPr>
                  <w:t xml:space="preserve">Adresse </w:t>
                </w:r>
                <w:r w:rsidR="00C6351C" w:rsidRPr="00F921DE">
                  <w:rPr>
                    <w:rFonts w:ascii="Book Antiqua" w:hAnsi="Book Antiqua"/>
                    <w:noProof/>
                    <w:lang w:bidi="fr-FR"/>
                  </w:rPr>
                  <w:br/>
                </w:r>
                <w:r w:rsidRPr="00F921DE">
                  <w:rPr>
                    <w:rFonts w:ascii="Book Antiqua" w:hAnsi="Book Antiqua"/>
                    <w:noProof/>
                    <w:lang w:bidi="fr-FR"/>
                  </w:rPr>
                  <w:t>e-mail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ED89A36" w14:textId="77777777" w:rsidR="000172E5" w:rsidRPr="00F921DE" w:rsidRDefault="000172E5" w:rsidP="00311D4F">
            <w:pPr>
              <w:rPr>
                <w:rFonts w:ascii="Book Antiqua" w:hAnsi="Book Antiqua"/>
                <w:noProof/>
              </w:rPr>
            </w:pPr>
          </w:p>
        </w:tc>
      </w:tr>
    </w:tbl>
    <w:p w14:paraId="40C624AB" w14:textId="77777777" w:rsidR="00F921DE" w:rsidRPr="00F921DE" w:rsidRDefault="00BA5894" w:rsidP="00637200">
      <w:pPr>
        <w:rPr>
          <w:rFonts w:ascii="Book Antiqua" w:hAnsi="Book Antiqua"/>
          <w:noProof/>
        </w:rPr>
      </w:pPr>
      <w:r w:rsidRPr="00F921DE">
        <w:rPr>
          <w:rFonts w:ascii="Book Antiqua" w:hAnsi="Book Antiqua"/>
          <w:noProof/>
        </w:rPr>
        <w:t xml:space="preserve">      </w:t>
      </w:r>
    </w:p>
    <w:p w14:paraId="1CF16872" w14:textId="79D6CEBD" w:rsidR="000172E5" w:rsidRPr="00F921DE" w:rsidRDefault="00F921DE" w:rsidP="00637200">
      <w:pPr>
        <w:rPr>
          <w:rFonts w:ascii="Book Antiqua" w:hAnsi="Book Antiqua"/>
          <w:noProof/>
        </w:rPr>
      </w:pPr>
      <w:r w:rsidRPr="00F921DE">
        <w:rPr>
          <w:rFonts w:ascii="Book Antiqua" w:hAnsi="Book Antiqua"/>
          <w:noProof/>
        </w:rPr>
        <w:t>Propriétaire   ou      Locataire  (effacer le statut non valide)</w:t>
      </w:r>
    </w:p>
    <w:sectPr w:rsidR="000172E5" w:rsidRPr="00F921DE" w:rsidSect="00F921DE">
      <w:headerReference w:type="default" r:id="rId10"/>
      <w:pgSz w:w="11906" w:h="16838" w:code="9"/>
      <w:pgMar w:top="1440" w:right="1440" w:bottom="1440" w:left="1440" w:header="14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E9622" w14:textId="77777777" w:rsidR="003B4126" w:rsidRDefault="003B4126" w:rsidP="000172E5">
      <w:pPr>
        <w:spacing w:after="0" w:line="240" w:lineRule="auto"/>
      </w:pPr>
      <w:r>
        <w:separator/>
      </w:r>
    </w:p>
  </w:endnote>
  <w:endnote w:type="continuationSeparator" w:id="0">
    <w:p w14:paraId="142AE3C4" w14:textId="77777777" w:rsidR="003B4126" w:rsidRDefault="003B412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36554B-E150-48BD-AFEA-C3E85FFEE42B}"/>
    <w:embedBold r:id="rId2" w:fontKey="{6118719A-D6E6-4D9B-AA45-8CD98A413C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C0CE4D0-EB4D-4F85-ABE5-2E7BA42ECB42}"/>
    <w:embedBold r:id="rId4" w:fontKey="{D0C85ED6-54CA-4AA2-B765-E5FFC4942DAC}"/>
    <w:embedItalic r:id="rId5" w:fontKey="{8506EC24-7A51-4B6B-81FE-C6994C3A7CD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E00275D-A2C1-44B1-9B42-F43DFEFD34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B51142A-B296-49E0-9425-81D8B7E0D93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A5823401-BD60-4D78-B231-C21982893ED0}"/>
    <w:embedBold r:id="rId9" w:fontKey="{AAC81C69-BB6E-457C-8472-43CF931955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6DFBB" w14:textId="77777777" w:rsidR="003B4126" w:rsidRDefault="003B4126" w:rsidP="000172E5">
      <w:pPr>
        <w:spacing w:after="0" w:line="240" w:lineRule="auto"/>
      </w:pPr>
      <w:r>
        <w:separator/>
      </w:r>
    </w:p>
  </w:footnote>
  <w:footnote w:type="continuationSeparator" w:id="0">
    <w:p w14:paraId="4AE82CC1" w14:textId="77777777" w:rsidR="003B4126" w:rsidRDefault="003B412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299"/>
      <w:gridCol w:w="6727"/>
    </w:tblGrid>
    <w:tr w:rsidR="00BA5894" w:rsidRPr="00637200" w14:paraId="3E077409" w14:textId="77777777" w:rsidTr="00384B05">
      <w:trPr>
        <w:trHeight w:val="990"/>
      </w:trPr>
      <w:tc>
        <w:tcPr>
          <w:tcW w:w="1350" w:type="dxa"/>
          <w:vAlign w:val="center"/>
        </w:tcPr>
        <w:p w14:paraId="7B0CDACE" w14:textId="5FC06FCB" w:rsidR="00B337A2" w:rsidRPr="00C54B52" w:rsidRDefault="00A8514D" w:rsidP="00637200">
          <w:pPr>
            <w:pStyle w:val="En-tte"/>
          </w:pPr>
          <w:r w:rsidRPr="00A8514D">
            <w:rPr>
              <w:noProof/>
              <w:lang w:bidi="fr-FR"/>
            </w:rPr>
            <w:drawing>
              <wp:inline distT="0" distB="0" distL="0" distR="0" wp14:anchorId="33787BBE" wp14:editId="409CF297">
                <wp:extent cx="1322968" cy="1285875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910" cy="1290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1A3005E" w14:textId="386A6D15" w:rsidR="00B337A2" w:rsidRPr="00F921DE" w:rsidRDefault="00C54B52" w:rsidP="00C54B52">
          <w:pPr>
            <w:pStyle w:val="En-tte"/>
            <w:jc w:val="center"/>
            <w:rPr>
              <w:rFonts w:ascii="Book Antiqua" w:hAnsi="Book Antiqua"/>
            </w:rPr>
          </w:pPr>
          <w:r w:rsidRPr="00F921DE">
            <w:rPr>
              <w:rFonts w:ascii="Book Antiqua" w:hAnsi="Book Antiqua"/>
            </w:rPr>
            <w:t>Formulaire d’</w:t>
          </w:r>
          <w:r w:rsidR="0097057E" w:rsidRPr="00F921DE">
            <w:rPr>
              <w:rFonts w:ascii="Book Antiqua" w:hAnsi="Book Antiqua"/>
            </w:rPr>
            <w:t xml:space="preserve">adhésion </w:t>
          </w:r>
          <w:r w:rsidRPr="00F921DE">
            <w:rPr>
              <w:rFonts w:ascii="Book Antiqua" w:hAnsi="Book Antiqua"/>
            </w:rPr>
            <w:t xml:space="preserve">Association « Vivre à </w:t>
          </w:r>
          <w:proofErr w:type="spellStart"/>
          <w:r w:rsidRPr="00F921DE">
            <w:rPr>
              <w:rFonts w:ascii="Book Antiqua" w:hAnsi="Book Antiqua"/>
            </w:rPr>
            <w:t>Kerihouais</w:t>
          </w:r>
          <w:proofErr w:type="spellEnd"/>
          <w:r w:rsidRPr="00F921DE">
            <w:rPr>
              <w:rFonts w:ascii="Book Antiqua" w:hAnsi="Book Antiqua"/>
            </w:rPr>
            <w:t> »</w:t>
          </w:r>
        </w:p>
        <w:tbl>
          <w:tblPr>
            <w:tblStyle w:val="Grilledutableau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753"/>
            <w:gridCol w:w="4758"/>
          </w:tblGrid>
          <w:tr w:rsidR="00BA5894" w:rsidRPr="00846B76" w14:paraId="052868BE" w14:textId="77777777" w:rsidTr="00A8659C">
            <w:sdt>
              <w:sdtPr>
                <w:rPr>
                  <w:rFonts w:ascii="Book Antiqua" w:hAnsi="Book Antiqua"/>
                  <w:noProof/>
                </w:rPr>
                <w:id w:val="-688526524"/>
                <w:placeholder>
                  <w:docPart w:val="6AD27F54F30448B597A00769F0173A58"/>
                </w:placeholder>
                <w:temporary/>
                <w:showingPlcHdr/>
                <w15:appearance w15:val="hidden"/>
              </w:sdtPr>
              <w:sdtContent>
                <w:tc>
                  <w:tcPr>
                    <w:tcW w:w="1346" w:type="pct"/>
                    <w:vAlign w:val="bottom"/>
                  </w:tcPr>
                  <w:p w14:paraId="5551F4A2" w14:textId="77777777" w:rsidR="00BA5894" w:rsidRPr="00F921DE" w:rsidRDefault="00BA5894" w:rsidP="00BA5894">
                    <w:pPr>
                      <w:rPr>
                        <w:rFonts w:ascii="Book Antiqua" w:hAnsi="Book Antiqua"/>
                        <w:noProof/>
                      </w:rPr>
                    </w:pPr>
                    <w:r w:rsidRPr="00F921DE">
                      <w:rPr>
                        <w:rFonts w:ascii="Book Antiqua" w:hAnsi="Book Antiqua"/>
                        <w:noProof/>
                        <w:lang w:bidi="fr-FR"/>
                      </w:rPr>
                      <w:t>Frais d’adhésion :</w:t>
                    </w:r>
                  </w:p>
                </w:tc>
              </w:sdtContent>
            </w:sdt>
            <w:tc>
              <w:tcPr>
                <w:tcW w:w="3654" w:type="pct"/>
                <w:tcBorders>
                  <w:bottom w:val="single" w:sz="4" w:space="0" w:color="auto"/>
                </w:tcBorders>
                <w:vAlign w:val="bottom"/>
              </w:tcPr>
              <w:p w14:paraId="4422C690" w14:textId="77777777" w:rsidR="00BA5894" w:rsidRPr="00F921DE" w:rsidRDefault="00BA5894" w:rsidP="00BA5894">
                <w:pPr>
                  <w:rPr>
                    <w:rFonts w:ascii="Book Antiqua" w:hAnsi="Book Antiqua"/>
                    <w:noProof/>
                  </w:rPr>
                </w:pPr>
                <w:r w:rsidRPr="00F921DE">
                  <w:rPr>
                    <w:rFonts w:ascii="Book Antiqua" w:hAnsi="Book Antiqua"/>
                    <w:noProof/>
                  </w:rPr>
                  <w:t>0 euro</w:t>
                </w:r>
              </w:p>
            </w:tc>
          </w:tr>
        </w:tbl>
        <w:p w14:paraId="37331709" w14:textId="5BA059D4" w:rsidR="00BA5894" w:rsidRPr="00C54B52" w:rsidRDefault="00BA5894" w:rsidP="00BA5894">
          <w:pPr>
            <w:pStyle w:val="En-tte"/>
          </w:pPr>
        </w:p>
      </w:tc>
    </w:tr>
  </w:tbl>
  <w:p w14:paraId="3EFB46D9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62086695">
    <w:abstractNumId w:val="11"/>
  </w:num>
  <w:num w:numId="2" w16cid:durableId="1343312091">
    <w:abstractNumId w:val="7"/>
  </w:num>
  <w:num w:numId="3" w16cid:durableId="1739590956">
    <w:abstractNumId w:val="15"/>
  </w:num>
  <w:num w:numId="4" w16cid:durableId="67264124">
    <w:abstractNumId w:val="12"/>
  </w:num>
  <w:num w:numId="5" w16cid:durableId="373696893">
    <w:abstractNumId w:val="13"/>
  </w:num>
  <w:num w:numId="6" w16cid:durableId="753355643">
    <w:abstractNumId w:val="19"/>
  </w:num>
  <w:num w:numId="7" w16cid:durableId="1254435724">
    <w:abstractNumId w:val="6"/>
  </w:num>
  <w:num w:numId="8" w16cid:durableId="533420360">
    <w:abstractNumId w:val="10"/>
  </w:num>
  <w:num w:numId="9" w16cid:durableId="1026835016">
    <w:abstractNumId w:val="17"/>
  </w:num>
  <w:num w:numId="10" w16cid:durableId="628051377">
    <w:abstractNumId w:val="1"/>
  </w:num>
  <w:num w:numId="11" w16cid:durableId="752700291">
    <w:abstractNumId w:val="5"/>
  </w:num>
  <w:num w:numId="12" w16cid:durableId="603222879">
    <w:abstractNumId w:val="0"/>
  </w:num>
  <w:num w:numId="13" w16cid:durableId="1761753073">
    <w:abstractNumId w:val="2"/>
  </w:num>
  <w:num w:numId="14" w16cid:durableId="2084142349">
    <w:abstractNumId w:val="9"/>
  </w:num>
  <w:num w:numId="15" w16cid:durableId="1470126801">
    <w:abstractNumId w:val="8"/>
  </w:num>
  <w:num w:numId="16" w16cid:durableId="2024818468">
    <w:abstractNumId w:val="16"/>
  </w:num>
  <w:num w:numId="17" w16cid:durableId="1954290157">
    <w:abstractNumId w:val="3"/>
  </w:num>
  <w:num w:numId="18" w16cid:durableId="424814065">
    <w:abstractNumId w:val="21"/>
  </w:num>
  <w:num w:numId="19" w16cid:durableId="535314507">
    <w:abstractNumId w:val="18"/>
  </w:num>
  <w:num w:numId="20" w16cid:durableId="1325937362">
    <w:abstractNumId w:val="14"/>
  </w:num>
  <w:num w:numId="21" w16cid:durableId="910583170">
    <w:abstractNumId w:val="20"/>
  </w:num>
  <w:num w:numId="22" w16cid:durableId="53781668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B52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B4126"/>
    <w:rsid w:val="003E429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06377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7057E"/>
    <w:rsid w:val="0098597D"/>
    <w:rsid w:val="009F619A"/>
    <w:rsid w:val="009F6DDE"/>
    <w:rsid w:val="00A370A8"/>
    <w:rsid w:val="00A8514D"/>
    <w:rsid w:val="00B337A2"/>
    <w:rsid w:val="00BA5894"/>
    <w:rsid w:val="00BD4753"/>
    <w:rsid w:val="00BD5CB1"/>
    <w:rsid w:val="00BE62EE"/>
    <w:rsid w:val="00C003BA"/>
    <w:rsid w:val="00C4602F"/>
    <w:rsid w:val="00C46878"/>
    <w:rsid w:val="00C54B52"/>
    <w:rsid w:val="00C6231D"/>
    <w:rsid w:val="00C6351C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921D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FCD1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AppData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078F04CB1B4655BE81505ABD0E58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CEECE-F532-45C4-AC8C-F94E20076D98}"/>
      </w:docPartPr>
      <w:docPartBody>
        <w:p w:rsidR="00CD6384" w:rsidRDefault="00000000">
          <w:pPr>
            <w:pStyle w:val="D9078F04CB1B4655BE81505ABD0E581A"/>
          </w:pPr>
          <w:r w:rsidRPr="00637200">
            <w:rPr>
              <w:noProof/>
              <w:lang w:bidi="fr-FR"/>
            </w:rPr>
            <w:t>Prénom</w:t>
          </w:r>
        </w:p>
      </w:docPartBody>
    </w:docPart>
    <w:docPart>
      <w:docPartPr>
        <w:name w:val="4DEFA5D4C00845229BFF978C12CDA3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277DB3-05AA-4E34-9C3C-300B220B37C1}"/>
      </w:docPartPr>
      <w:docPartBody>
        <w:p w:rsidR="00CD6384" w:rsidRDefault="00000000">
          <w:pPr>
            <w:pStyle w:val="4DEFA5D4C00845229BFF978C12CDA395"/>
          </w:pPr>
          <w:r w:rsidRPr="00637200">
            <w:rPr>
              <w:noProof/>
              <w:lang w:bidi="fr-FR"/>
            </w:rPr>
            <w:t>Nom</w:t>
          </w:r>
        </w:p>
      </w:docPartBody>
    </w:docPart>
    <w:docPart>
      <w:docPartPr>
        <w:name w:val="42AC984B9E28478FA0299DEB1F475A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8143BE-F978-4CB0-B4DF-60D20BCC2CE5}"/>
      </w:docPartPr>
      <w:docPartBody>
        <w:p w:rsidR="00CD6384" w:rsidRDefault="00000000">
          <w:pPr>
            <w:pStyle w:val="42AC984B9E28478FA0299DEB1F475ACA"/>
          </w:pPr>
          <w:r w:rsidRPr="00637200">
            <w:rPr>
              <w:noProof/>
              <w:lang w:bidi="fr-FR"/>
            </w:rPr>
            <w:t>Téléphone mobile</w:t>
          </w:r>
        </w:p>
      </w:docPartBody>
    </w:docPart>
    <w:docPart>
      <w:docPartPr>
        <w:name w:val="A05F96F679DB4D93A21D7801CE3A89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38F60C-B56F-4F43-B09D-C7FF0EE7A918}"/>
      </w:docPartPr>
      <w:docPartBody>
        <w:p w:rsidR="00CD6384" w:rsidRDefault="00000000">
          <w:pPr>
            <w:pStyle w:val="A05F96F679DB4D93A21D7801CE3A8963"/>
          </w:pPr>
          <w:r w:rsidRPr="00311D4F">
            <w:rPr>
              <w:noProof/>
              <w:lang w:bidi="fr-FR"/>
            </w:rPr>
            <w:t>Téléphone professionnel</w:t>
          </w:r>
        </w:p>
      </w:docPartBody>
    </w:docPart>
    <w:docPart>
      <w:docPartPr>
        <w:name w:val="AFD5AEB3C4D14C97A8FC0AFE5C9BFD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43BC2C-9BCF-42FE-BF88-09B0784B74CD}"/>
      </w:docPartPr>
      <w:docPartBody>
        <w:p w:rsidR="00CD6384" w:rsidRDefault="00000000">
          <w:pPr>
            <w:pStyle w:val="AFD5AEB3C4D14C97A8FC0AFE5C9BFDC9"/>
          </w:pPr>
          <w:r w:rsidRPr="00637200">
            <w:rPr>
              <w:noProof/>
              <w:lang w:bidi="fr-FR"/>
            </w:rPr>
            <w:t xml:space="preserve">Adresse </w:t>
          </w:r>
          <w:r>
            <w:rPr>
              <w:noProof/>
              <w:lang w:bidi="fr-FR"/>
            </w:rPr>
            <w:br/>
          </w:r>
          <w:r w:rsidRPr="00637200">
            <w:rPr>
              <w:noProof/>
              <w:lang w:bidi="fr-FR"/>
            </w:rPr>
            <w:t>e-mail</w:t>
          </w:r>
        </w:p>
      </w:docPartBody>
    </w:docPart>
    <w:docPart>
      <w:docPartPr>
        <w:name w:val="D2A802BBDD6040379F76641EA1A8CA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F798D7-AE79-4C08-96C3-C68085D5242E}"/>
      </w:docPartPr>
      <w:docPartBody>
        <w:p w:rsidR="00CD6384" w:rsidRDefault="00000000">
          <w:pPr>
            <w:pStyle w:val="D2A802BBDD6040379F76641EA1A8CAD3"/>
          </w:pPr>
          <w:r w:rsidRPr="006145D8">
            <w:rPr>
              <w:noProof/>
              <w:lang w:bidi="fr-FR"/>
            </w:rPr>
            <w:t>Prénom</w:t>
          </w:r>
        </w:p>
      </w:docPartBody>
    </w:docPart>
    <w:docPart>
      <w:docPartPr>
        <w:name w:val="534C0D54F4F44CA38CC46C535AFE85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7D39EF-540A-412E-A9D7-4F10D9EAC7EB}"/>
      </w:docPartPr>
      <w:docPartBody>
        <w:p w:rsidR="00CD6384" w:rsidRDefault="00000000">
          <w:pPr>
            <w:pStyle w:val="534C0D54F4F44CA38CC46C535AFE85BE"/>
          </w:pPr>
          <w:r w:rsidRPr="006145D8">
            <w:rPr>
              <w:noProof/>
              <w:lang w:bidi="fr-FR"/>
            </w:rPr>
            <w:t>Nom</w:t>
          </w:r>
        </w:p>
      </w:docPartBody>
    </w:docPart>
    <w:docPart>
      <w:docPartPr>
        <w:name w:val="35671FEC404F4FDD95F8D46F904AFD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32AB60-6857-439E-A77B-51FD5FFEACDD}"/>
      </w:docPartPr>
      <w:docPartBody>
        <w:p w:rsidR="00CD6384" w:rsidRDefault="00000000">
          <w:pPr>
            <w:pStyle w:val="35671FEC404F4FDD95F8D46F904AFDEC"/>
          </w:pPr>
          <w:r w:rsidRPr="006145D8">
            <w:rPr>
              <w:noProof/>
              <w:lang w:bidi="fr-FR"/>
            </w:rPr>
            <w:t>Téléphone mobile</w:t>
          </w:r>
        </w:p>
      </w:docPartBody>
    </w:docPart>
    <w:docPart>
      <w:docPartPr>
        <w:name w:val="AC14C7B69FA2400898FF1AA4CCF7E8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32F5EF-C09F-40D6-8D2E-9311500ABA1C}"/>
      </w:docPartPr>
      <w:docPartBody>
        <w:p w:rsidR="00CD6384" w:rsidRDefault="00000000">
          <w:pPr>
            <w:pStyle w:val="AC14C7B69FA2400898FF1AA4CCF7E822"/>
          </w:pPr>
          <w:r w:rsidRPr="006145D8">
            <w:rPr>
              <w:noProof/>
              <w:lang w:bidi="fr-FR"/>
            </w:rPr>
            <w:t>Téléphone professionnel</w:t>
          </w:r>
        </w:p>
      </w:docPartBody>
    </w:docPart>
    <w:docPart>
      <w:docPartPr>
        <w:name w:val="377333C180514C2A99532D6FD0468F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3B7C37-AD87-4353-A93F-CD8A6F63954A}"/>
      </w:docPartPr>
      <w:docPartBody>
        <w:p w:rsidR="00CD6384" w:rsidRDefault="00000000">
          <w:pPr>
            <w:pStyle w:val="377333C180514C2A99532D6FD0468F9D"/>
          </w:pPr>
          <w:r w:rsidRPr="006145D8">
            <w:rPr>
              <w:noProof/>
              <w:lang w:bidi="fr-FR"/>
            </w:rPr>
            <w:t xml:space="preserve">Adresse </w:t>
          </w:r>
          <w:r>
            <w:rPr>
              <w:noProof/>
              <w:lang w:bidi="fr-FR"/>
            </w:rPr>
            <w:br/>
          </w:r>
          <w:r w:rsidRPr="006145D8">
            <w:rPr>
              <w:noProof/>
              <w:lang w:bidi="fr-FR"/>
            </w:rPr>
            <w:t>e-mail</w:t>
          </w:r>
        </w:p>
      </w:docPartBody>
    </w:docPart>
    <w:docPart>
      <w:docPartPr>
        <w:name w:val="6AD27F54F30448B597A00769F0173A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DE8862-ADB3-45A0-A23B-5CA5E38FDA8D}"/>
      </w:docPartPr>
      <w:docPartBody>
        <w:p w:rsidR="00CD6384" w:rsidRDefault="00945B45" w:rsidP="00945B45">
          <w:pPr>
            <w:pStyle w:val="6AD27F54F30448B597A00769F0173A58"/>
          </w:pPr>
          <w:r w:rsidRPr="006145D8">
            <w:rPr>
              <w:noProof/>
              <w:lang w:bidi="fr-FR"/>
            </w:rPr>
            <w:t>Frais d’adhésion 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B45"/>
    <w:rsid w:val="006F1508"/>
    <w:rsid w:val="00945B45"/>
    <w:rsid w:val="00CD6384"/>
    <w:rsid w:val="00D2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D9078F04CB1B4655BE81505ABD0E581A">
    <w:name w:val="D9078F04CB1B4655BE81505ABD0E581A"/>
  </w:style>
  <w:style w:type="paragraph" w:customStyle="1" w:styleId="4DEFA5D4C00845229BFF978C12CDA395">
    <w:name w:val="4DEFA5D4C00845229BFF978C12CDA395"/>
  </w:style>
  <w:style w:type="paragraph" w:customStyle="1" w:styleId="42AC984B9E28478FA0299DEB1F475ACA">
    <w:name w:val="42AC984B9E28478FA0299DEB1F475ACA"/>
  </w:style>
  <w:style w:type="paragraph" w:customStyle="1" w:styleId="A05F96F679DB4D93A21D7801CE3A8963">
    <w:name w:val="A05F96F679DB4D93A21D7801CE3A8963"/>
  </w:style>
  <w:style w:type="paragraph" w:customStyle="1" w:styleId="AFD5AEB3C4D14C97A8FC0AFE5C9BFDC9">
    <w:name w:val="AFD5AEB3C4D14C97A8FC0AFE5C9BFDC9"/>
  </w:style>
  <w:style w:type="paragraph" w:customStyle="1" w:styleId="D2A802BBDD6040379F76641EA1A8CAD3">
    <w:name w:val="D2A802BBDD6040379F76641EA1A8CAD3"/>
  </w:style>
  <w:style w:type="paragraph" w:customStyle="1" w:styleId="534C0D54F4F44CA38CC46C535AFE85BE">
    <w:name w:val="534C0D54F4F44CA38CC46C535AFE85BE"/>
  </w:style>
  <w:style w:type="paragraph" w:customStyle="1" w:styleId="35671FEC404F4FDD95F8D46F904AFDEC">
    <w:name w:val="35671FEC404F4FDD95F8D46F904AFDEC"/>
  </w:style>
  <w:style w:type="paragraph" w:customStyle="1" w:styleId="AC14C7B69FA2400898FF1AA4CCF7E822">
    <w:name w:val="AC14C7B69FA2400898FF1AA4CCF7E822"/>
  </w:style>
  <w:style w:type="paragraph" w:customStyle="1" w:styleId="377333C180514C2A99532D6FD0468F9D">
    <w:name w:val="377333C180514C2A99532D6FD0468F9D"/>
  </w:style>
  <w:style w:type="paragraph" w:customStyle="1" w:styleId="6AD27F54F30448B597A00769F0173A58">
    <w:name w:val="6AD27F54F30448B597A00769F0173A58"/>
    <w:rsid w:val="00945B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</Template>
  <TotalTime>0</TotalTime>
  <Pages>1</Pages>
  <Words>58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2023-02-03T13:31:00Z</dcterms:created>
  <dcterms:modified xsi:type="dcterms:W3CDTF">2023-02-03T14:17:00Z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